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B22425" w14:paraId="1B6A4B28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9CA26AD" w14:textId="6F29E5FD" w:rsidR="003D1B71" w:rsidRPr="00B22425" w:rsidRDefault="00DD7E8D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691651" wp14:editId="779553BF">
                  <wp:extent cx="1447800" cy="1706248"/>
                  <wp:effectExtent l="57150" t="57150" r="57150" b="463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706248"/>
                          </a:xfrm>
                          <a:prstGeom prst="ellipse">
                            <a:avLst/>
                          </a:prstGeom>
                          <a:ln w="1270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3A8063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E5C064C" w14:textId="27556F7C" w:rsidR="003D1B71" w:rsidRPr="00B22425" w:rsidRDefault="007E1DD2" w:rsidP="00310F17">
            <w:pPr>
              <w:pStyle w:val="af"/>
            </w:pPr>
            <w:r>
              <w:t>Иван</w:t>
            </w:r>
            <w:r w:rsidR="003D1B71" w:rsidRPr="00B22425">
              <w:rPr>
                <w:lang w:bidi="ru-RU"/>
              </w:rPr>
              <w:br/>
            </w:r>
            <w:r w:rsidR="00DD7E8D">
              <w:t>Байкалов</w:t>
            </w:r>
          </w:p>
        </w:tc>
      </w:tr>
      <w:tr w:rsidR="003D1B71" w:rsidRPr="00B22425" w14:paraId="74227FB5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7D20430" w14:textId="77777777"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EF78A4B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A34D6ABF7B184E2E8C20EAFA57CFFA3D"/>
              </w:placeholder>
              <w:temporary/>
              <w:showingPlcHdr/>
              <w15:appearance w15:val="hidden"/>
            </w:sdtPr>
            <w:sdtEndPr/>
            <w:sdtContent>
              <w:p w14:paraId="69812574" w14:textId="77777777" w:rsidR="003D1B71" w:rsidRPr="00783C05" w:rsidRDefault="003D1B71" w:rsidP="00783C05">
                <w:pPr>
                  <w:pStyle w:val="21"/>
                </w:pPr>
                <w:r w:rsidRPr="00783C05">
                  <w:t>Опыт работы</w:t>
                </w:r>
              </w:p>
            </w:sdtContent>
          </w:sdt>
          <w:p w14:paraId="1F0A2723" w14:textId="61F40117" w:rsidR="003F0A8B" w:rsidRDefault="003F0A8B" w:rsidP="00DD7E8D">
            <w:pPr>
              <w:pStyle w:val="af2"/>
              <w:spacing w:line="216" w:lineRule="auto"/>
            </w:pPr>
            <w:r>
              <w:t>Июнь 2021- октябрь 2021</w:t>
            </w:r>
          </w:p>
          <w:p w14:paraId="052B40CA" w14:textId="3248C68D" w:rsidR="003F0A8B" w:rsidRDefault="003F0A8B" w:rsidP="00DD7E8D">
            <w:pPr>
              <w:pStyle w:val="af2"/>
              <w:spacing w:line="216" w:lineRule="auto"/>
            </w:pPr>
            <w:r>
              <w:t>КГБУЗ «Стоматологическая поликлиника №18».</w:t>
            </w:r>
          </w:p>
          <w:p w14:paraId="2CF5E551" w14:textId="2B214080" w:rsidR="003F0A8B" w:rsidRDefault="003F0A8B" w:rsidP="00DD7E8D">
            <w:pPr>
              <w:pStyle w:val="af2"/>
              <w:spacing w:line="216" w:lineRule="auto"/>
            </w:pPr>
            <w:r>
              <w:t>Администратор сайта, системный администратор:</w:t>
            </w:r>
          </w:p>
          <w:p w14:paraId="35B449D7" w14:textId="49BB171A" w:rsidR="003F0A8B" w:rsidRDefault="003F0A8B" w:rsidP="003F0A8B">
            <w:pPr>
              <w:pStyle w:val="af2"/>
              <w:numPr>
                <w:ilvl w:val="0"/>
                <w:numId w:val="16"/>
              </w:numPr>
              <w:spacing w:line="216" w:lineRule="auto"/>
            </w:pPr>
            <w:r>
              <w:t>Работа с ЭВМ;</w:t>
            </w:r>
          </w:p>
          <w:p w14:paraId="297225FA" w14:textId="2C19ABFF" w:rsidR="003F0A8B" w:rsidRDefault="003F0A8B" w:rsidP="003F0A8B">
            <w:pPr>
              <w:pStyle w:val="af2"/>
              <w:numPr>
                <w:ilvl w:val="0"/>
                <w:numId w:val="16"/>
              </w:numPr>
              <w:spacing w:line="216" w:lineRule="auto"/>
            </w:pPr>
            <w:r>
              <w:t>Работа с принтерами;</w:t>
            </w:r>
          </w:p>
          <w:p w14:paraId="6FE81C71" w14:textId="0238F524" w:rsidR="003F0A8B" w:rsidRDefault="003F0A8B" w:rsidP="003F0A8B">
            <w:pPr>
              <w:pStyle w:val="af2"/>
              <w:numPr>
                <w:ilvl w:val="0"/>
                <w:numId w:val="16"/>
              </w:numPr>
              <w:spacing w:line="216" w:lineRule="auto"/>
            </w:pPr>
            <w:r>
              <w:t>Настройка локальной сети на программном и аппаратном уровне;</w:t>
            </w:r>
          </w:p>
          <w:p w14:paraId="5E210998" w14:textId="1D693C1F" w:rsidR="003F0A8B" w:rsidRPr="00DD7E8D" w:rsidRDefault="003F0A8B" w:rsidP="003F0A8B">
            <w:pPr>
              <w:pStyle w:val="af2"/>
              <w:numPr>
                <w:ilvl w:val="0"/>
                <w:numId w:val="16"/>
              </w:numPr>
              <w:spacing w:line="216" w:lineRule="auto"/>
            </w:pPr>
            <w:r>
              <w:t>Работа с медицинской информационной системой.</w:t>
            </w:r>
          </w:p>
          <w:p w14:paraId="211CAC5C" w14:textId="35D5C48B" w:rsidR="003D1B71" w:rsidRPr="00B22425" w:rsidRDefault="003D1B71" w:rsidP="00B22425">
            <w:pPr>
              <w:spacing w:line="216" w:lineRule="auto"/>
            </w:pPr>
          </w:p>
          <w:sdt>
            <w:sdtPr>
              <w:id w:val="-1554227259"/>
              <w:placeholder>
                <w:docPart w:val="68FD5A7D09BB40C2BF4E104EE1A26869"/>
              </w:placeholder>
              <w:temporary/>
              <w:showingPlcHdr/>
              <w15:appearance w15:val="hidden"/>
            </w:sdtPr>
            <w:sdtEndPr/>
            <w:sdtContent>
              <w:p w14:paraId="640D0C3A" w14:textId="77777777" w:rsidR="003D1B71" w:rsidRPr="00783C05" w:rsidRDefault="003D1B71" w:rsidP="00783C05">
                <w:pPr>
                  <w:pStyle w:val="21"/>
                </w:pPr>
                <w:r w:rsidRPr="00783C05">
                  <w:t>Образование</w:t>
                </w:r>
              </w:p>
            </w:sdtContent>
          </w:sdt>
          <w:p w14:paraId="639AFFDC" w14:textId="4DF99A3F" w:rsidR="003D1B71" w:rsidRDefault="003F0A8B" w:rsidP="00B22425">
            <w:pPr>
              <w:pStyle w:val="af9"/>
              <w:spacing w:line="216" w:lineRule="auto"/>
            </w:pPr>
            <w:r>
              <w:t>Хабаровский техникум техносферной безопасности и промышленных технологии</w:t>
            </w:r>
          </w:p>
          <w:p w14:paraId="7B9F4710" w14:textId="5DB2A98F" w:rsidR="00A03040" w:rsidRPr="00A03040" w:rsidRDefault="00A03040" w:rsidP="00B22425">
            <w:pPr>
              <w:pStyle w:val="af9"/>
              <w:spacing w:line="216" w:lineRule="auto"/>
              <w:rPr>
                <w:b w:val="0"/>
                <w:bCs/>
              </w:rPr>
            </w:pPr>
            <w:r w:rsidRPr="00A03040">
              <w:rPr>
                <w:b w:val="0"/>
                <w:bCs/>
              </w:rPr>
              <w:t>Д</w:t>
            </w:r>
            <w:r w:rsidRPr="00A03040">
              <w:rPr>
                <w:b w:val="0"/>
                <w:bCs/>
              </w:rPr>
              <w:t xml:space="preserve">важды участвовал в чемпионате </w:t>
            </w:r>
            <w:r w:rsidRPr="00A03040">
              <w:rPr>
                <w:b w:val="0"/>
                <w:bCs/>
                <w:lang w:val="en-US"/>
              </w:rPr>
              <w:t>WorldSkills</w:t>
            </w:r>
            <w:r w:rsidRPr="00A03040">
              <w:rPr>
                <w:b w:val="0"/>
                <w:bCs/>
              </w:rPr>
              <w:t xml:space="preserve"> по дисциплине «Разработка программных решений на платформе 1С». Во время обучения был опыт работы в среде программирования </w:t>
            </w:r>
            <w:r w:rsidRPr="00A03040">
              <w:rPr>
                <w:b w:val="0"/>
                <w:bCs/>
                <w:lang w:val="en-US"/>
              </w:rPr>
              <w:t>Delphi</w:t>
            </w:r>
            <w:r w:rsidRPr="00A03040">
              <w:rPr>
                <w:b w:val="0"/>
                <w:bCs/>
              </w:rPr>
              <w:t>, и на платформе 1</w:t>
            </w:r>
            <w:r w:rsidRPr="00A03040">
              <w:rPr>
                <w:b w:val="0"/>
                <w:bCs/>
                <w:lang w:val="en-US"/>
              </w:rPr>
              <w:t>C</w:t>
            </w:r>
            <w:r w:rsidRPr="00A03040">
              <w:rPr>
                <w:b w:val="0"/>
                <w:bCs/>
              </w:rPr>
              <w:t xml:space="preserve"> 8.3</w:t>
            </w:r>
          </w:p>
          <w:p w14:paraId="2D5C9C68" w14:textId="26301110" w:rsidR="003D1B71" w:rsidRPr="00783C05" w:rsidRDefault="00A03040" w:rsidP="00783C05">
            <w:pPr>
              <w:pStyle w:val="21"/>
            </w:pPr>
            <w:r>
              <w:t>Дополнительная информация</w:t>
            </w:r>
          </w:p>
          <w:p w14:paraId="54E919AC" w14:textId="23119277" w:rsidR="003D1B71" w:rsidRPr="00A03040" w:rsidRDefault="00A03040" w:rsidP="00A03040">
            <w:pPr>
              <w:pStyle w:val="a1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 w:rsidRPr="00A03040">
              <w:rPr>
                <w:b/>
                <w:bCs/>
              </w:rPr>
              <w:t xml:space="preserve">Пройденный курс по веб разработке на сайте </w:t>
            </w:r>
            <w:proofErr w:type="spellStart"/>
            <w:r w:rsidRPr="00A03040">
              <w:rPr>
                <w:b/>
                <w:bCs/>
                <w:lang w:val="en-US"/>
              </w:rPr>
              <w:t>HtmlAcademy</w:t>
            </w:r>
            <w:proofErr w:type="spellEnd"/>
          </w:p>
          <w:p w14:paraId="742CA37D" w14:textId="0345FC95" w:rsidR="00A03040" w:rsidRPr="00A03040" w:rsidRDefault="00A03040" w:rsidP="00A03040">
            <w:pPr>
              <w:pStyle w:val="a1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 w:rsidRPr="00A03040">
              <w:rPr>
                <w:b/>
                <w:bCs/>
              </w:rPr>
              <w:t>Разработал сайт для школьного лесничества</w:t>
            </w:r>
          </w:p>
          <w:p w14:paraId="2EF787EB" w14:textId="5D45BDEF" w:rsidR="00A03040" w:rsidRPr="00A03040" w:rsidRDefault="00A03040" w:rsidP="00A03040">
            <w:pPr>
              <w:pStyle w:val="a1"/>
              <w:numPr>
                <w:ilvl w:val="0"/>
                <w:numId w:val="17"/>
              </w:numPr>
              <w:spacing w:line="216" w:lineRule="auto"/>
              <w:rPr>
                <w:b/>
                <w:bCs/>
              </w:rPr>
            </w:pPr>
            <w:r w:rsidRPr="00A03040">
              <w:rPr>
                <w:b/>
                <w:bCs/>
              </w:rPr>
              <w:t>Знание английского языка</w:t>
            </w:r>
          </w:p>
          <w:p w14:paraId="0D8AB7CD" w14:textId="6A00F545" w:rsidR="003D1B71" w:rsidRPr="00783C05" w:rsidRDefault="00A03040" w:rsidP="00783C05">
            <w:pPr>
              <w:pStyle w:val="21"/>
            </w:pPr>
            <w:r>
              <w:t>Краткая характеристика личностных качеств</w:t>
            </w:r>
          </w:p>
          <w:p w14:paraId="1DB9DE8F" w14:textId="17D48E22" w:rsidR="003D1B71" w:rsidRPr="00A03040" w:rsidRDefault="00A03040" w:rsidP="00A03040">
            <w:pPr>
              <w:pStyle w:val="a1"/>
              <w:numPr>
                <w:ilvl w:val="0"/>
                <w:numId w:val="18"/>
              </w:numPr>
              <w:spacing w:line="216" w:lineRule="auto"/>
            </w:pPr>
            <w:r>
              <w:rPr>
                <w:b/>
                <w:bCs/>
              </w:rPr>
              <w:t>Дисциплинированность</w:t>
            </w:r>
          </w:p>
          <w:p w14:paraId="505D7336" w14:textId="41AC7B48" w:rsidR="00A03040" w:rsidRPr="00A03040" w:rsidRDefault="00A03040" w:rsidP="00A03040">
            <w:pPr>
              <w:pStyle w:val="a1"/>
              <w:numPr>
                <w:ilvl w:val="0"/>
                <w:numId w:val="18"/>
              </w:numPr>
              <w:spacing w:line="216" w:lineRule="auto"/>
            </w:pPr>
            <w:r>
              <w:rPr>
                <w:b/>
                <w:bCs/>
              </w:rPr>
              <w:t>Хорошие манеры</w:t>
            </w:r>
          </w:p>
          <w:p w14:paraId="11025EC3" w14:textId="66C5B14F" w:rsidR="00A03040" w:rsidRPr="00A03040" w:rsidRDefault="00A03040" w:rsidP="00A03040">
            <w:pPr>
              <w:pStyle w:val="a1"/>
              <w:numPr>
                <w:ilvl w:val="0"/>
                <w:numId w:val="18"/>
              </w:numPr>
              <w:spacing w:line="216" w:lineRule="auto"/>
            </w:pPr>
            <w:r>
              <w:rPr>
                <w:b/>
                <w:bCs/>
              </w:rPr>
              <w:t>Терпеливость</w:t>
            </w:r>
          </w:p>
          <w:p w14:paraId="49301391" w14:textId="56BC9317" w:rsidR="00A03040" w:rsidRPr="00B22425" w:rsidRDefault="00A03040" w:rsidP="00A03040">
            <w:pPr>
              <w:pStyle w:val="a1"/>
              <w:numPr>
                <w:ilvl w:val="0"/>
                <w:numId w:val="18"/>
              </w:numPr>
              <w:spacing w:line="216" w:lineRule="auto"/>
            </w:pPr>
            <w:proofErr w:type="spellStart"/>
            <w:r>
              <w:rPr>
                <w:b/>
                <w:bCs/>
              </w:rPr>
              <w:t>Быстрообучаемость</w:t>
            </w:r>
            <w:proofErr w:type="spellEnd"/>
          </w:p>
          <w:sdt>
            <w:sdtPr>
              <w:id w:val="1374043770"/>
              <w:placeholder>
                <w:docPart w:val="06F19FBD4CF74117BA13E644D059BDB3"/>
              </w:placeholder>
              <w:temporary/>
              <w:showingPlcHdr/>
              <w15:appearance w15:val="hidden"/>
            </w:sdtPr>
            <w:sdtEndPr/>
            <w:sdtContent>
              <w:p w14:paraId="7E9BD86E" w14:textId="77777777" w:rsidR="003D1B71" w:rsidRPr="00783C05" w:rsidRDefault="003D1B71" w:rsidP="00783C05">
                <w:pPr>
                  <w:pStyle w:val="21"/>
                </w:pPr>
                <w:r w:rsidRPr="00783C05">
                  <w:t>Рекомендации</w:t>
                </w:r>
              </w:p>
            </w:sdtContent>
          </w:sdt>
          <w:p w14:paraId="3BCAF4EA" w14:textId="5FF817A4" w:rsidR="003D1B71" w:rsidRPr="00B22425" w:rsidRDefault="00A03040" w:rsidP="00B22425">
            <w:pPr>
              <w:spacing w:after="40" w:line="216" w:lineRule="auto"/>
              <w:rPr>
                <w:sz w:val="24"/>
                <w:szCs w:val="24"/>
              </w:rPr>
            </w:pPr>
            <w:r>
              <w:t>*здесь была бы рекомендации с работы*</w:t>
            </w:r>
          </w:p>
        </w:tc>
      </w:tr>
      <w:tr w:rsidR="003D1B71" w:rsidRPr="00B22425" w14:paraId="520EC4CC" w14:textId="77777777" w:rsidTr="003D1B71">
        <w:trPr>
          <w:trHeight w:val="1164"/>
        </w:trPr>
        <w:tc>
          <w:tcPr>
            <w:tcW w:w="720" w:type="dxa"/>
          </w:tcPr>
          <w:p w14:paraId="6A8A46A0" w14:textId="77777777"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5C45C56" w14:textId="77777777"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91744E1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CBA4C52" w14:textId="77777777" w:rsidR="003D1B71" w:rsidRPr="00B22425" w:rsidRDefault="003D1B71" w:rsidP="00222466"/>
        </w:tc>
      </w:tr>
      <w:tr w:rsidR="003D1B71" w:rsidRPr="00B22425" w14:paraId="7A4E8082" w14:textId="77777777" w:rsidTr="003D1B71">
        <w:trPr>
          <w:trHeight w:val="543"/>
        </w:trPr>
        <w:tc>
          <w:tcPr>
            <w:tcW w:w="720" w:type="dxa"/>
          </w:tcPr>
          <w:p w14:paraId="1BA0AC3D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FC69BC" w14:textId="77777777"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F1C88F0" wp14:editId="14BE3BE0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C82ED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7715FBC" w14:textId="7D151BEA" w:rsidR="003D1B71" w:rsidRPr="00B22425" w:rsidRDefault="00DD7E8D" w:rsidP="00380FD1">
            <w:pPr>
              <w:pStyle w:val="af1"/>
            </w:pPr>
            <w:r>
              <w:t>Г. Хабаровск ул. Суворова, 46</w:t>
            </w:r>
          </w:p>
          <w:p w14:paraId="337294AD" w14:textId="33433D9C" w:rsidR="003D1B71" w:rsidRPr="00B22425" w:rsidRDefault="003D1B71" w:rsidP="00380FD1">
            <w:pPr>
              <w:pStyle w:val="af1"/>
            </w:pPr>
          </w:p>
        </w:tc>
        <w:tc>
          <w:tcPr>
            <w:tcW w:w="423" w:type="dxa"/>
            <w:vMerge/>
          </w:tcPr>
          <w:p w14:paraId="4DBE8178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079C385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02221895" w14:textId="77777777" w:rsidTr="003D1B71">
        <w:trPr>
          <w:trHeight w:val="183"/>
        </w:trPr>
        <w:tc>
          <w:tcPr>
            <w:tcW w:w="720" w:type="dxa"/>
          </w:tcPr>
          <w:p w14:paraId="30A4E819" w14:textId="77777777"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168DE13" w14:textId="77777777"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6F1C5451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CDBAA54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56462602" w14:textId="77777777" w:rsidTr="003D1B71">
        <w:trPr>
          <w:trHeight w:val="624"/>
        </w:trPr>
        <w:tc>
          <w:tcPr>
            <w:tcW w:w="720" w:type="dxa"/>
          </w:tcPr>
          <w:p w14:paraId="7115CB37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C21FAEF" w14:textId="77777777"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610BCE4C" wp14:editId="1CF63638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963064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EA4A0A0" w14:textId="07CA8C75" w:rsidR="003D1B71" w:rsidRPr="00B22425" w:rsidRDefault="00DD7E8D" w:rsidP="00380FD1">
            <w:pPr>
              <w:pStyle w:val="af1"/>
            </w:pPr>
            <w:r>
              <w:rPr>
                <w:lang w:val="en-US"/>
              </w:rPr>
              <w:t>89841757803</w:t>
            </w:r>
          </w:p>
        </w:tc>
        <w:tc>
          <w:tcPr>
            <w:tcW w:w="423" w:type="dxa"/>
            <w:vMerge/>
          </w:tcPr>
          <w:p w14:paraId="3CB3196E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DE35BD1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2E19E786" w14:textId="77777777" w:rsidTr="003D1B71">
        <w:trPr>
          <w:trHeight w:val="183"/>
        </w:trPr>
        <w:tc>
          <w:tcPr>
            <w:tcW w:w="720" w:type="dxa"/>
          </w:tcPr>
          <w:p w14:paraId="5C2D06B2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666D10D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16EB942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C61B81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3904E141" w14:textId="77777777" w:rsidTr="003D1B71">
        <w:trPr>
          <w:trHeight w:val="633"/>
        </w:trPr>
        <w:tc>
          <w:tcPr>
            <w:tcW w:w="720" w:type="dxa"/>
          </w:tcPr>
          <w:p w14:paraId="32D3DA58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6C3392" w14:textId="77777777"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C8AB872" wp14:editId="60D2A66F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3447A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Значок электронной почты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6031419" w14:textId="103FBFE3" w:rsidR="003D1B71" w:rsidRPr="00B22425" w:rsidRDefault="00DD7E8D" w:rsidP="00380FD1">
            <w:pPr>
              <w:pStyle w:val="af1"/>
            </w:pPr>
            <w:r>
              <w:rPr>
                <w:lang w:val="en-US"/>
              </w:rPr>
              <w:t>baykalov.vanya@mail.ru</w:t>
            </w:r>
          </w:p>
        </w:tc>
        <w:tc>
          <w:tcPr>
            <w:tcW w:w="423" w:type="dxa"/>
            <w:vMerge/>
          </w:tcPr>
          <w:p w14:paraId="7F26D56D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FD6A858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46FA1A58" w14:textId="77777777" w:rsidTr="003D1B71">
        <w:trPr>
          <w:trHeight w:val="174"/>
        </w:trPr>
        <w:tc>
          <w:tcPr>
            <w:tcW w:w="720" w:type="dxa"/>
          </w:tcPr>
          <w:p w14:paraId="0B4257AE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B2A5241" w14:textId="77777777" w:rsidR="003D1B71" w:rsidRPr="00B22425" w:rsidRDefault="003D1B71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71A2493F" w14:textId="77777777"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E0FA95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5AFD00BD" w14:textId="77777777" w:rsidTr="003D1B71">
        <w:trPr>
          <w:trHeight w:val="633"/>
        </w:trPr>
        <w:tc>
          <w:tcPr>
            <w:tcW w:w="720" w:type="dxa"/>
          </w:tcPr>
          <w:p w14:paraId="03D17152" w14:textId="77777777"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4F517FB" w14:textId="5509C4E5" w:rsidR="003D1B71" w:rsidRPr="00B22425" w:rsidRDefault="003D1B71" w:rsidP="006D79A8">
            <w:pPr>
              <w:pStyle w:val="af1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19A5ACB6" w14:textId="4CF7AF38" w:rsidR="003D1B71" w:rsidRPr="00DD7E8D" w:rsidRDefault="003D1B71" w:rsidP="00380FD1">
            <w:pPr>
              <w:pStyle w:val="af1"/>
              <w:rPr>
                <w:lang w:val="en-US"/>
              </w:rPr>
            </w:pPr>
          </w:p>
        </w:tc>
        <w:tc>
          <w:tcPr>
            <w:tcW w:w="423" w:type="dxa"/>
            <w:vMerge/>
          </w:tcPr>
          <w:p w14:paraId="03DF8243" w14:textId="77777777" w:rsidR="003D1B71" w:rsidRPr="00B22425" w:rsidRDefault="003D1B71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94E409" w14:textId="77777777" w:rsidR="003D1B71" w:rsidRPr="00B22425" w:rsidRDefault="003D1B71" w:rsidP="005801E5">
            <w:pPr>
              <w:pStyle w:val="1"/>
            </w:pPr>
          </w:p>
        </w:tc>
      </w:tr>
      <w:tr w:rsidR="003D1B71" w:rsidRPr="00B22425" w14:paraId="51E7E2E1" w14:textId="77777777" w:rsidTr="003D1B71">
        <w:trPr>
          <w:trHeight w:val="2448"/>
        </w:trPr>
        <w:tc>
          <w:tcPr>
            <w:tcW w:w="720" w:type="dxa"/>
          </w:tcPr>
          <w:p w14:paraId="371239D6" w14:textId="77777777"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141A527" w14:textId="77777777"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5E699DE9" w14:textId="77777777" w:rsidR="003D1B71" w:rsidRPr="00B22425" w:rsidRDefault="003D1B71" w:rsidP="00222466"/>
        </w:tc>
        <w:tc>
          <w:tcPr>
            <w:tcW w:w="6607" w:type="dxa"/>
            <w:vMerge/>
          </w:tcPr>
          <w:p w14:paraId="14DBDE32" w14:textId="77777777" w:rsidR="003D1B71" w:rsidRPr="00B22425" w:rsidRDefault="003D1B71" w:rsidP="00222466"/>
        </w:tc>
      </w:tr>
    </w:tbl>
    <w:p w14:paraId="47F7ACDA" w14:textId="77777777"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7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B2044" w14:textId="77777777" w:rsidR="001F224E" w:rsidRDefault="001F224E" w:rsidP="00590471">
      <w:r>
        <w:separator/>
      </w:r>
    </w:p>
  </w:endnote>
  <w:endnote w:type="continuationSeparator" w:id="0">
    <w:p w14:paraId="452926C4" w14:textId="77777777" w:rsidR="001F224E" w:rsidRDefault="001F224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C50061" w14:textId="77777777" w:rsidR="001F224E" w:rsidRDefault="001F224E" w:rsidP="00590471">
      <w:r>
        <w:separator/>
      </w:r>
    </w:p>
  </w:footnote>
  <w:footnote w:type="continuationSeparator" w:id="0">
    <w:p w14:paraId="29230D50" w14:textId="77777777" w:rsidR="001F224E" w:rsidRDefault="001F224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A92BAB" w14:textId="77777777" w:rsidR="00590471" w:rsidRPr="00B22425" w:rsidRDefault="00310F17" w:rsidP="00060042">
    <w:pPr>
      <w:pStyle w:val="a7"/>
    </w:pPr>
    <w:r w:rsidRPr="00B22425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A98B355" wp14:editId="3F249FF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D8329" id="Группа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dTyxh10IvAwE&#10;eHEE0ctAoBenCr0MBHxxUNDLQOAXZ/+8DASAcZzPy0AgGEf0vAwEhJyNMTMQGMZBOk8DASJxSV4G&#10;D8LCZiwUiZxgs6rwIC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c+joqYHAs380kVTI6Fl500AxOJjwMjJscyPo6MmBwLt35oFUyb+Dg2YnIs4+PgiMmxjI+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O6u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j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HMqxhMDLQDiWw+RYDuVYQuBpILPzYXIsh3IsIfA0kNn5&#10;MDmWQzmWEHgayDrxMDmWQzmWEHgayDrx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gFIpLE8IPA0UiSbH&#10;8oBSEQ1MJCrH8jA5lgeUimhgIlE5lofJsTyUYwmB1QvKsTxMjuUBpVLbwORYHsqxhMCrgiLR5Fge&#10;yrGEwNNAkWhyLA/lWELgaaBINDmWh3IsIbA0UI7lYXIsD+VYQuBpoEg0OZaHciwh8DRQJJocy0M5&#10;lhB4GigSTY7loRxLCDwNFIkmx/JQjiUEjgZP5VhC4GUgHMvT5FieyrGEwNNAZuenybE8lWMJgaeB&#10;zM5Pk2N5KscSAk8D8ROfJsfyVI4lBJ4G4ic+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D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d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c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zU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2EA4374"/>
    <w:multiLevelType w:val="hybridMultilevel"/>
    <w:tmpl w:val="ED905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37519"/>
    <w:multiLevelType w:val="hybridMultilevel"/>
    <w:tmpl w:val="1E7A9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57B41"/>
    <w:multiLevelType w:val="hybridMultilevel"/>
    <w:tmpl w:val="71D4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6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8D"/>
    <w:rsid w:val="00060042"/>
    <w:rsid w:val="0008685D"/>
    <w:rsid w:val="00090860"/>
    <w:rsid w:val="00112FD7"/>
    <w:rsid w:val="00150ABD"/>
    <w:rsid w:val="001946FC"/>
    <w:rsid w:val="001C7B1E"/>
    <w:rsid w:val="001F224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F0A8B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1DD2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03040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DD7E8D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7597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11">
    <w:name w:val="Упомянуть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9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-13">
    <w:name w:val="Смарт-гиперссылка1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8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b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c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e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f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a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f0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yka\AppData\Local\Microsoft\Office\16.0\DTS\ru-RU%7bA7A73B1D-E738-4F74-BE8F-0346817F9A5C%7d\%7bAD51C2B7-0052-4727-9C5F-1425F649B4CE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4D6ABF7B184E2E8C20EAFA57CFFA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585E91-E982-4560-AE69-0A3F0B2D3B9B}"/>
      </w:docPartPr>
      <w:docPartBody>
        <w:p w:rsidR="00000000" w:rsidRDefault="00C043D0">
          <w:pPr>
            <w:pStyle w:val="A34D6ABF7B184E2E8C20EAFA57CFFA3D"/>
          </w:pPr>
          <w:r w:rsidRPr="00783C05">
            <w:t>Опыт работы</w:t>
          </w:r>
        </w:p>
      </w:docPartBody>
    </w:docPart>
    <w:docPart>
      <w:docPartPr>
        <w:name w:val="68FD5A7D09BB40C2BF4E104EE1A268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D4C039-09E9-40FE-A118-EA978AEAAFDB}"/>
      </w:docPartPr>
      <w:docPartBody>
        <w:p w:rsidR="00000000" w:rsidRDefault="00C043D0">
          <w:pPr>
            <w:pStyle w:val="68FD5A7D09BB40C2BF4E104EE1A26869"/>
          </w:pPr>
          <w:r w:rsidRPr="00783C05">
            <w:t>Образование</w:t>
          </w:r>
        </w:p>
      </w:docPartBody>
    </w:docPart>
    <w:docPart>
      <w:docPartPr>
        <w:name w:val="06F19FBD4CF74117BA13E644D059BDB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34B28-F254-4D86-8A3E-1F0CA90E0752}"/>
      </w:docPartPr>
      <w:docPartBody>
        <w:p w:rsidR="00000000" w:rsidRDefault="00C043D0">
          <w:pPr>
            <w:pStyle w:val="06F19FBD4CF74117BA13E644D059BDB3"/>
          </w:pPr>
          <w:r w:rsidRPr="00783C05">
            <w:t>Рекомендации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D0"/>
    <w:rsid w:val="00C0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BFD6F9797E54B6FADEF764F6D06703F">
    <w:name w:val="DBFD6F9797E54B6FADEF764F6D06703F"/>
  </w:style>
  <w:style w:type="paragraph" w:customStyle="1" w:styleId="39E4738D791E4684B161676A83C150C6">
    <w:name w:val="39E4738D791E4684B161676A83C150C6"/>
  </w:style>
  <w:style w:type="paragraph" w:customStyle="1" w:styleId="A34D6ABF7B184E2E8C20EAFA57CFFA3D">
    <w:name w:val="A34D6ABF7B184E2E8C20EAFA57CFFA3D"/>
  </w:style>
  <w:style w:type="paragraph" w:customStyle="1" w:styleId="871F8D59C3E74AF796AC5D306ACC9C4D">
    <w:name w:val="871F8D59C3E74AF796AC5D306ACC9C4D"/>
  </w:style>
  <w:style w:type="paragraph" w:customStyle="1" w:styleId="E9541D2786724CE5B98972FEB8E1774B">
    <w:name w:val="E9541D2786724CE5B98972FEB8E1774B"/>
  </w:style>
  <w:style w:type="paragraph" w:customStyle="1" w:styleId="69E4D644F6EE458EBBFC7F3745FD33DA">
    <w:name w:val="69E4D644F6EE458EBBFC7F3745FD33DA"/>
  </w:style>
  <w:style w:type="paragraph" w:customStyle="1" w:styleId="4FE98D9DB2734BBD8F3D2CB54ECA9125">
    <w:name w:val="4FE98D9DB2734BBD8F3D2CB54ECA9125"/>
  </w:style>
  <w:style w:type="paragraph" w:customStyle="1" w:styleId="B87C8B94072C4E0EA1ED9898362E4568">
    <w:name w:val="B87C8B94072C4E0EA1ED9898362E4568"/>
  </w:style>
  <w:style w:type="paragraph" w:customStyle="1" w:styleId="2B626B9B64EB4ACB902079E150E734EC">
    <w:name w:val="2B626B9B64EB4ACB902079E150E734EC"/>
  </w:style>
  <w:style w:type="paragraph" w:customStyle="1" w:styleId="7420901F462442A48E792734129958F7">
    <w:name w:val="7420901F462442A48E792734129958F7"/>
  </w:style>
  <w:style w:type="paragraph" w:customStyle="1" w:styleId="E9C339C469A9423FBC859C3DD05872C0">
    <w:name w:val="E9C339C469A9423FBC859C3DD05872C0"/>
  </w:style>
  <w:style w:type="paragraph" w:customStyle="1" w:styleId="B646D5F4BB194FAEBDC5909DA0EDEE17">
    <w:name w:val="B646D5F4BB194FAEBDC5909DA0EDEE17"/>
  </w:style>
  <w:style w:type="paragraph" w:customStyle="1" w:styleId="6F817EBB914A4CE78FF7E78D7757552C">
    <w:name w:val="6F817EBB914A4CE78FF7E78D7757552C"/>
  </w:style>
  <w:style w:type="paragraph" w:customStyle="1" w:styleId="158F9A8AA53F44389907730284259DE8">
    <w:name w:val="158F9A8AA53F44389907730284259DE8"/>
  </w:style>
  <w:style w:type="paragraph" w:customStyle="1" w:styleId="D527069C0AFF4BC2ADA42AB0CA828A0B">
    <w:name w:val="D527069C0AFF4BC2ADA42AB0CA828A0B"/>
  </w:style>
  <w:style w:type="paragraph" w:customStyle="1" w:styleId="DD4E2D3C2EFA404B9EFDFFE78BB4DFF1">
    <w:name w:val="DD4E2D3C2EFA404B9EFDFFE78BB4DFF1"/>
  </w:style>
  <w:style w:type="paragraph" w:customStyle="1" w:styleId="B2F6D2AFD52E4B5B812D79BBDE13C74D">
    <w:name w:val="B2F6D2AFD52E4B5B812D79BBDE13C74D"/>
  </w:style>
  <w:style w:type="paragraph" w:customStyle="1" w:styleId="B91EDB93FBF54A1297D290964F9438F1">
    <w:name w:val="B91EDB93FBF54A1297D290964F9438F1"/>
  </w:style>
  <w:style w:type="paragraph" w:customStyle="1" w:styleId="3A4898991BDF4EB2B7CE10DD2796C90F">
    <w:name w:val="3A4898991BDF4EB2B7CE10DD2796C90F"/>
  </w:style>
  <w:style w:type="paragraph" w:customStyle="1" w:styleId="68FD5A7D09BB40C2BF4E104EE1A26869">
    <w:name w:val="68FD5A7D09BB40C2BF4E104EE1A26869"/>
  </w:style>
  <w:style w:type="paragraph" w:customStyle="1" w:styleId="C203E68151244E72B875A95BD9C5822D">
    <w:name w:val="C203E68151244E72B875A95BD9C5822D"/>
  </w:style>
  <w:style w:type="paragraph" w:customStyle="1" w:styleId="2817E83CE0C444EFB39BF1B00C778A7D">
    <w:name w:val="2817E83CE0C444EFB39BF1B00C778A7D"/>
  </w:style>
  <w:style w:type="paragraph" w:customStyle="1" w:styleId="CC606901410B4F528A915FD3A4E439A6">
    <w:name w:val="CC606901410B4F528A915FD3A4E439A6"/>
  </w:style>
  <w:style w:type="paragraph" w:customStyle="1" w:styleId="26C0B328715C49E891A9E34BA5CBAE58">
    <w:name w:val="26C0B328715C49E891A9E34BA5CBAE58"/>
  </w:style>
  <w:style w:type="paragraph" w:customStyle="1" w:styleId="9B7E06E7AACB48D99977F27F0D08F746">
    <w:name w:val="9B7E06E7AACB48D99977F27F0D08F746"/>
  </w:style>
  <w:style w:type="paragraph" w:customStyle="1" w:styleId="E35C36B2BE95475B82580C25A0429F86">
    <w:name w:val="E35C36B2BE95475B82580C25A0429F86"/>
  </w:style>
  <w:style w:type="paragraph" w:customStyle="1" w:styleId="22EE01BEAA0D472CBE7DF44DF00EB5B4">
    <w:name w:val="22EE01BEAA0D472CBE7DF44DF00EB5B4"/>
  </w:style>
  <w:style w:type="paragraph" w:customStyle="1" w:styleId="06F19FBD4CF74117BA13E644D059BDB3">
    <w:name w:val="06F19FBD4CF74117BA13E644D059BDB3"/>
  </w:style>
  <w:style w:type="paragraph" w:customStyle="1" w:styleId="29F93FA94452418BBA3AB90F187002CA">
    <w:name w:val="29F93FA94452418BBA3AB90F187002CA"/>
  </w:style>
  <w:style w:type="paragraph" w:customStyle="1" w:styleId="1454098271704114BC0C0732CE5A569C">
    <w:name w:val="1454098271704114BC0C0732CE5A569C"/>
  </w:style>
  <w:style w:type="paragraph" w:customStyle="1" w:styleId="155AA8750C1D42E5B5B37A0173833224">
    <w:name w:val="155AA8750C1D42E5B5B37A0173833224"/>
  </w:style>
  <w:style w:type="paragraph" w:customStyle="1" w:styleId="A67324662E60450288B2B17C72DA84F0">
    <w:name w:val="A67324662E60450288B2B17C72DA84F0"/>
  </w:style>
  <w:style w:type="paragraph" w:customStyle="1" w:styleId="6B3BC2A131834CD2A222B934F8E42D84">
    <w:name w:val="6B3BC2A131834CD2A222B934F8E42D84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A26F16FB169843B6A784B989F0677C5B">
    <w:name w:val="A26F16FB169843B6A784B989F0677C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{AD51C2B7-0052-4727-9C5F-1425F649B4CE}tf78128832_win32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2021-11-07T22:51:00Z</dcterms:created>
  <dcterms:modified xsi:type="dcterms:W3CDTF">2021-11-07T23:34:00Z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